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CFA" w:rsidRDefault="00F55CFA" w:rsidP="008F176E">
      <w:pPr>
        <w:pStyle w:val="1"/>
        <w:jc w:val="center"/>
        <w:rPr>
          <w:noProof/>
          <w:sz w:val="24"/>
          <w:szCs w:val="24"/>
        </w:rPr>
      </w:pPr>
    </w:p>
    <w:p w:rsidR="00F55CFA" w:rsidRPr="00F55CFA" w:rsidRDefault="00F55CFA" w:rsidP="00F55CFA"/>
    <w:p w:rsidR="00D43FD4" w:rsidRDefault="00D43FD4" w:rsidP="008F176E">
      <w:pPr>
        <w:pStyle w:val="1"/>
        <w:jc w:val="center"/>
        <w:rPr>
          <w:sz w:val="26"/>
        </w:rPr>
      </w:pPr>
      <w:r>
        <w:rPr>
          <w:noProof/>
          <w:sz w:val="24"/>
          <w:szCs w:val="24"/>
        </w:rPr>
        <w:drawing>
          <wp:inline distT="0" distB="0" distL="0" distR="0">
            <wp:extent cx="476250" cy="746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46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FD4" w:rsidRDefault="00D43FD4" w:rsidP="008F176E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РОССИЙСКАЯ ФЕДЕРАЦИЯ</w:t>
      </w:r>
    </w:p>
    <w:p w:rsidR="00D43FD4" w:rsidRDefault="00D43FD4" w:rsidP="008F176E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РОСТОВСКАЯ  ОБЛАСТЬ</w:t>
      </w:r>
    </w:p>
    <w:p w:rsidR="00D43FD4" w:rsidRDefault="00D43FD4" w:rsidP="008F176E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D43FD4" w:rsidRPr="001F1E91" w:rsidRDefault="00D43FD4" w:rsidP="008F176E">
      <w:pPr>
        <w:jc w:val="center"/>
        <w:outlineLvl w:val="0"/>
      </w:pPr>
      <w:r w:rsidRPr="001F1E91">
        <w:t>МУНИЦИПАЛЬНОЕ ОБРАЗОВАНИЕ «КРАСЮКОВСКОЕ СЕЛЬСКОЕ ПОСЕЛЕНИЕ»</w:t>
      </w:r>
    </w:p>
    <w:p w:rsidR="00D43FD4" w:rsidRDefault="00D43FD4" w:rsidP="008F176E">
      <w:pPr>
        <w:jc w:val="center"/>
        <w:outlineLvl w:val="0"/>
      </w:pPr>
      <w:r w:rsidRPr="001F1E91">
        <w:t>АДМИНИСТРАЦИ</w:t>
      </w:r>
      <w:r>
        <w:t>Я</w:t>
      </w:r>
      <w:r w:rsidRPr="001F1E91">
        <w:t xml:space="preserve"> </w:t>
      </w:r>
      <w:r>
        <w:t xml:space="preserve"> </w:t>
      </w:r>
      <w:r w:rsidRPr="001F1E91">
        <w:t>КРАСЮКОВСКОГО СЕЛЬСКОГО ПОСЕЛЕНИЯ</w:t>
      </w:r>
    </w:p>
    <w:p w:rsidR="00D43FD4" w:rsidRPr="007E171E" w:rsidRDefault="00D43FD4" w:rsidP="008F176E">
      <w:pPr>
        <w:jc w:val="center"/>
        <w:outlineLvl w:val="0"/>
      </w:pPr>
    </w:p>
    <w:p w:rsidR="00D43FD4" w:rsidRPr="007E171E" w:rsidRDefault="00D43FD4" w:rsidP="008F176E">
      <w:pPr>
        <w:ind w:firstLine="851"/>
      </w:pPr>
    </w:p>
    <w:p w:rsidR="00D43FD4" w:rsidRPr="007E171E" w:rsidRDefault="00024DBE" w:rsidP="008F176E">
      <w:pPr>
        <w:pStyle w:val="2"/>
        <w:rPr>
          <w:sz w:val="36"/>
          <w:szCs w:val="36"/>
        </w:rPr>
      </w:pPr>
      <w:proofErr w:type="gramStart"/>
      <w:r>
        <w:rPr>
          <w:sz w:val="36"/>
          <w:szCs w:val="36"/>
        </w:rPr>
        <w:t>Р</w:t>
      </w:r>
      <w:proofErr w:type="gramEnd"/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А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С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П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О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Р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Я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Ж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Е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Н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И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Е</w:t>
      </w:r>
    </w:p>
    <w:p w:rsidR="00D43FD4" w:rsidRPr="007E171E" w:rsidRDefault="00D43FD4" w:rsidP="008F176E">
      <w:pPr>
        <w:ind w:firstLine="851"/>
      </w:pPr>
    </w:p>
    <w:p w:rsidR="00D43FD4" w:rsidRPr="007E171E" w:rsidRDefault="00D43FD4" w:rsidP="008F176E">
      <w:pPr>
        <w:ind w:firstLine="851"/>
      </w:pPr>
    </w:p>
    <w:p w:rsidR="00D43FD4" w:rsidRPr="007E171E" w:rsidRDefault="002B1A72" w:rsidP="008F176E">
      <w:pPr>
        <w:rPr>
          <w:sz w:val="28"/>
          <w:szCs w:val="28"/>
        </w:rPr>
      </w:pPr>
      <w:r>
        <w:rPr>
          <w:sz w:val="28"/>
          <w:szCs w:val="28"/>
        </w:rPr>
        <w:t>09</w:t>
      </w:r>
      <w:r w:rsidR="00D43FD4" w:rsidRPr="007E171E">
        <w:rPr>
          <w:sz w:val="28"/>
          <w:szCs w:val="28"/>
        </w:rPr>
        <w:t>.</w:t>
      </w:r>
      <w:r w:rsidR="00D43FD4">
        <w:rPr>
          <w:sz w:val="28"/>
          <w:szCs w:val="28"/>
        </w:rPr>
        <w:t>0</w:t>
      </w:r>
      <w:r w:rsidR="00B84D1E">
        <w:rPr>
          <w:sz w:val="28"/>
          <w:szCs w:val="28"/>
        </w:rPr>
        <w:t>6</w:t>
      </w:r>
      <w:r w:rsidR="00D43FD4" w:rsidRPr="007E171E">
        <w:rPr>
          <w:sz w:val="28"/>
          <w:szCs w:val="28"/>
        </w:rPr>
        <w:t>.201</w:t>
      </w:r>
      <w:r w:rsidR="003F69C2">
        <w:rPr>
          <w:sz w:val="28"/>
          <w:szCs w:val="28"/>
        </w:rPr>
        <w:t>8</w:t>
      </w:r>
      <w:r w:rsidR="00D43FD4" w:rsidRPr="007E171E">
        <w:rPr>
          <w:sz w:val="28"/>
          <w:szCs w:val="28"/>
        </w:rPr>
        <w:t xml:space="preserve"> г.                                         № </w:t>
      </w:r>
      <w:r>
        <w:rPr>
          <w:sz w:val="28"/>
          <w:szCs w:val="28"/>
        </w:rPr>
        <w:t xml:space="preserve">29      </w:t>
      </w:r>
      <w:r w:rsidR="00FB4555">
        <w:rPr>
          <w:sz w:val="28"/>
          <w:szCs w:val="28"/>
        </w:rPr>
        <w:t xml:space="preserve"> </w:t>
      </w:r>
      <w:r w:rsidR="00D43FD4" w:rsidRPr="007E171E">
        <w:rPr>
          <w:sz w:val="28"/>
          <w:szCs w:val="28"/>
        </w:rPr>
        <w:t xml:space="preserve">                               сл. Красюковская</w:t>
      </w:r>
    </w:p>
    <w:p w:rsidR="00D43FD4" w:rsidRPr="007E171E" w:rsidRDefault="00D43FD4" w:rsidP="008F176E">
      <w:pPr>
        <w:ind w:firstLine="851"/>
        <w:rPr>
          <w:sz w:val="24"/>
          <w:szCs w:val="24"/>
        </w:rPr>
      </w:pPr>
      <w:r w:rsidRPr="007E171E">
        <w:rPr>
          <w:sz w:val="24"/>
          <w:szCs w:val="24"/>
        </w:rPr>
        <w:t xml:space="preserve">          </w:t>
      </w:r>
      <w:r w:rsidRPr="007E171E">
        <w:rPr>
          <w:sz w:val="24"/>
          <w:szCs w:val="24"/>
        </w:rPr>
        <w:tab/>
      </w:r>
      <w:r w:rsidRPr="007E171E">
        <w:rPr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3"/>
      </w:tblGrid>
      <w:tr w:rsidR="00D43FD4" w:rsidRPr="007E171E" w:rsidTr="00024DBE">
        <w:trPr>
          <w:trHeight w:val="499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D43FD4" w:rsidRDefault="00024DBE" w:rsidP="008F176E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D43FD4">
              <w:rPr>
                <w:szCs w:val="28"/>
              </w:rPr>
              <w:t>б</w:t>
            </w:r>
            <w:r w:rsidR="00D43FD4" w:rsidRPr="007E171E">
              <w:rPr>
                <w:szCs w:val="28"/>
              </w:rPr>
              <w:t xml:space="preserve"> </w:t>
            </w:r>
            <w:r w:rsidR="00D43FD4">
              <w:rPr>
                <w:szCs w:val="28"/>
              </w:rPr>
              <w:t xml:space="preserve">охране </w:t>
            </w:r>
            <w:r>
              <w:rPr>
                <w:szCs w:val="28"/>
              </w:rPr>
              <w:t xml:space="preserve">мемориалов и </w:t>
            </w:r>
            <w:proofErr w:type="gramStart"/>
            <w:r>
              <w:rPr>
                <w:szCs w:val="28"/>
              </w:rPr>
              <w:t>памятников ВОВ</w:t>
            </w:r>
            <w:proofErr w:type="gramEnd"/>
            <w:r>
              <w:rPr>
                <w:szCs w:val="28"/>
              </w:rPr>
              <w:t xml:space="preserve"> </w:t>
            </w:r>
            <w:r w:rsidR="00D43FD4">
              <w:rPr>
                <w:szCs w:val="28"/>
              </w:rPr>
              <w:t xml:space="preserve">добровольной </w:t>
            </w:r>
            <w:r w:rsidR="00D43FD4" w:rsidRPr="007E171E">
              <w:rPr>
                <w:szCs w:val="28"/>
              </w:rPr>
              <w:t xml:space="preserve"> </w:t>
            </w:r>
            <w:r w:rsidR="00D43FD4">
              <w:rPr>
                <w:szCs w:val="28"/>
              </w:rPr>
              <w:t xml:space="preserve">народной дружиной  </w:t>
            </w:r>
            <w:r>
              <w:rPr>
                <w:szCs w:val="28"/>
              </w:rPr>
              <w:t>на территории</w:t>
            </w:r>
            <w:r w:rsidRPr="007E171E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7E171E">
              <w:rPr>
                <w:szCs w:val="28"/>
              </w:rPr>
              <w:t>расюковско</w:t>
            </w:r>
            <w:r>
              <w:rPr>
                <w:szCs w:val="28"/>
              </w:rPr>
              <w:t>го</w:t>
            </w:r>
            <w:r w:rsidRPr="007E171E">
              <w:rPr>
                <w:szCs w:val="28"/>
              </w:rPr>
              <w:t xml:space="preserve"> сельско</w:t>
            </w:r>
            <w:r>
              <w:rPr>
                <w:szCs w:val="28"/>
              </w:rPr>
              <w:t>го</w:t>
            </w:r>
            <w:r w:rsidRPr="007E171E">
              <w:rPr>
                <w:szCs w:val="28"/>
              </w:rPr>
              <w:t xml:space="preserve"> поселени</w:t>
            </w:r>
            <w:r>
              <w:rPr>
                <w:szCs w:val="28"/>
              </w:rPr>
              <w:t>я</w:t>
            </w:r>
            <w:r w:rsidRPr="007E171E">
              <w:rPr>
                <w:szCs w:val="28"/>
              </w:rPr>
              <w:t xml:space="preserve"> </w:t>
            </w:r>
            <w:r w:rsidR="00B84D1E">
              <w:rPr>
                <w:szCs w:val="28"/>
              </w:rPr>
              <w:t>на</w:t>
            </w:r>
            <w:r w:rsidR="00FB4555">
              <w:rPr>
                <w:szCs w:val="28"/>
              </w:rPr>
              <w:t xml:space="preserve"> период с 10.06.2018 г. по</w:t>
            </w:r>
            <w:r w:rsidR="00B84D1E">
              <w:rPr>
                <w:szCs w:val="28"/>
              </w:rPr>
              <w:t xml:space="preserve"> 12</w:t>
            </w:r>
            <w:r w:rsidR="00FB4555">
              <w:rPr>
                <w:szCs w:val="28"/>
              </w:rPr>
              <w:t>.06.2018 г.</w:t>
            </w:r>
          </w:p>
          <w:p w:rsidR="00D43FD4" w:rsidRPr="003D28E8" w:rsidRDefault="00D43FD4" w:rsidP="008F176E">
            <w:pPr>
              <w:ind w:firstLine="851"/>
              <w:rPr>
                <w:sz w:val="28"/>
                <w:szCs w:val="28"/>
              </w:rPr>
            </w:pPr>
          </w:p>
        </w:tc>
      </w:tr>
    </w:tbl>
    <w:p w:rsidR="00D43FD4" w:rsidRDefault="00D43FD4" w:rsidP="008F176E">
      <w:pPr>
        <w:pStyle w:val="21"/>
        <w:spacing w:line="240" w:lineRule="auto"/>
        <w:ind w:left="0" w:firstLine="851"/>
        <w:jc w:val="both"/>
        <w:rPr>
          <w:szCs w:val="28"/>
        </w:rPr>
      </w:pPr>
      <w:r w:rsidRPr="00024DBE">
        <w:rPr>
          <w:sz w:val="28"/>
          <w:szCs w:val="28"/>
        </w:rPr>
        <w:t xml:space="preserve">В целях реализации мер по обеспечению безопасности на </w:t>
      </w:r>
      <w:r w:rsidR="00024DBE" w:rsidRPr="00024DBE">
        <w:rPr>
          <w:sz w:val="28"/>
          <w:szCs w:val="28"/>
        </w:rPr>
        <w:t xml:space="preserve">мемориалах и </w:t>
      </w:r>
      <w:proofErr w:type="gramStart"/>
      <w:r w:rsidR="00024DBE" w:rsidRPr="00024DBE">
        <w:rPr>
          <w:sz w:val="28"/>
          <w:szCs w:val="28"/>
        </w:rPr>
        <w:t xml:space="preserve">памятниках </w:t>
      </w:r>
      <w:r w:rsidR="003F69C2">
        <w:rPr>
          <w:sz w:val="28"/>
          <w:szCs w:val="28"/>
        </w:rPr>
        <w:t xml:space="preserve"> </w:t>
      </w:r>
      <w:r w:rsidR="00024DBE" w:rsidRPr="00024DBE">
        <w:rPr>
          <w:sz w:val="28"/>
          <w:szCs w:val="28"/>
        </w:rPr>
        <w:t>ВОВ</w:t>
      </w:r>
      <w:proofErr w:type="gramEnd"/>
      <w:r w:rsidRPr="00024DBE">
        <w:rPr>
          <w:sz w:val="28"/>
          <w:szCs w:val="28"/>
        </w:rPr>
        <w:t xml:space="preserve"> </w:t>
      </w:r>
      <w:r w:rsidR="00024DBE" w:rsidRPr="00024DBE">
        <w:rPr>
          <w:sz w:val="28"/>
          <w:szCs w:val="28"/>
        </w:rPr>
        <w:t xml:space="preserve">Красюковского сельского поселения </w:t>
      </w:r>
      <w:r w:rsidRPr="00024DBE">
        <w:rPr>
          <w:sz w:val="28"/>
          <w:szCs w:val="28"/>
        </w:rPr>
        <w:t xml:space="preserve">в выходные и праздничные дни, посвященные </w:t>
      </w:r>
      <w:r w:rsidR="00B84D1E">
        <w:rPr>
          <w:sz w:val="28"/>
          <w:szCs w:val="28"/>
        </w:rPr>
        <w:t>дню России</w:t>
      </w:r>
      <w:r w:rsidR="006102EB" w:rsidRPr="00024DBE">
        <w:rPr>
          <w:sz w:val="28"/>
          <w:szCs w:val="28"/>
        </w:rPr>
        <w:t xml:space="preserve">, </w:t>
      </w:r>
      <w:r w:rsidRPr="00024DBE">
        <w:rPr>
          <w:sz w:val="28"/>
          <w:szCs w:val="28"/>
        </w:rPr>
        <w:t>руководствуясь</w:t>
      </w:r>
      <w:r w:rsidR="00024DBE">
        <w:rPr>
          <w:sz w:val="28"/>
          <w:szCs w:val="28"/>
        </w:rPr>
        <w:t xml:space="preserve"> </w:t>
      </w:r>
      <w:r w:rsidR="008F176E">
        <w:rPr>
          <w:sz w:val="28"/>
          <w:szCs w:val="28"/>
        </w:rPr>
        <w:t>пунктом 33 части 1 статьи 2, пунктом 11 части 2 статьи 30</w:t>
      </w:r>
      <w:r w:rsidRPr="00024DBE">
        <w:rPr>
          <w:sz w:val="28"/>
          <w:szCs w:val="28"/>
        </w:rPr>
        <w:t xml:space="preserve"> Устав</w:t>
      </w:r>
      <w:r w:rsidR="008F176E">
        <w:rPr>
          <w:sz w:val="28"/>
          <w:szCs w:val="28"/>
        </w:rPr>
        <w:t>а</w:t>
      </w:r>
      <w:r w:rsidRPr="00024DBE">
        <w:rPr>
          <w:sz w:val="28"/>
          <w:szCs w:val="28"/>
        </w:rPr>
        <w:t xml:space="preserve"> муниципального образования «Красюковское сельское поселение»:</w:t>
      </w:r>
    </w:p>
    <w:p w:rsidR="00024DBE" w:rsidRDefault="00024DBE" w:rsidP="008F176E">
      <w:pPr>
        <w:pStyle w:val="21"/>
        <w:spacing w:line="240" w:lineRule="auto"/>
        <w:ind w:left="0" w:firstLine="851"/>
        <w:jc w:val="both"/>
        <w:rPr>
          <w:sz w:val="28"/>
          <w:szCs w:val="28"/>
        </w:rPr>
      </w:pPr>
    </w:p>
    <w:p w:rsidR="00552362" w:rsidRDefault="00024DBE" w:rsidP="008F176E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«Красюковской</w:t>
      </w:r>
      <w:r w:rsidRPr="00552362">
        <w:rPr>
          <w:sz w:val="28"/>
          <w:szCs w:val="28"/>
        </w:rPr>
        <w:t xml:space="preserve">  народн</w:t>
      </w:r>
      <w:r>
        <w:rPr>
          <w:sz w:val="28"/>
          <w:szCs w:val="28"/>
        </w:rPr>
        <w:t>ой</w:t>
      </w:r>
      <w:r w:rsidRPr="00552362">
        <w:rPr>
          <w:sz w:val="28"/>
          <w:szCs w:val="28"/>
        </w:rPr>
        <w:t xml:space="preserve"> дружин</w:t>
      </w:r>
      <w:r>
        <w:rPr>
          <w:sz w:val="28"/>
          <w:szCs w:val="28"/>
        </w:rPr>
        <w:t xml:space="preserve">е»  заступить на дежурство </w:t>
      </w:r>
      <w:r w:rsidR="00552362" w:rsidRPr="00552362">
        <w:rPr>
          <w:sz w:val="28"/>
          <w:szCs w:val="28"/>
        </w:rPr>
        <w:t xml:space="preserve">по охране мемориалов и </w:t>
      </w:r>
      <w:proofErr w:type="gramStart"/>
      <w:r w:rsidR="00552362" w:rsidRPr="00552362">
        <w:rPr>
          <w:sz w:val="28"/>
          <w:szCs w:val="28"/>
        </w:rPr>
        <w:t>памятников ВОВ</w:t>
      </w:r>
      <w:proofErr w:type="gramEnd"/>
      <w:r w:rsidR="00552362" w:rsidRPr="00552362">
        <w:rPr>
          <w:sz w:val="28"/>
          <w:szCs w:val="28"/>
        </w:rPr>
        <w:t xml:space="preserve"> </w:t>
      </w:r>
      <w:r w:rsidR="00552362">
        <w:rPr>
          <w:sz w:val="28"/>
          <w:szCs w:val="28"/>
        </w:rPr>
        <w:t>на территории</w:t>
      </w:r>
      <w:r w:rsidR="00552362">
        <w:rPr>
          <w:szCs w:val="28"/>
        </w:rPr>
        <w:t xml:space="preserve"> </w:t>
      </w:r>
      <w:r w:rsidR="00552362">
        <w:rPr>
          <w:sz w:val="28"/>
          <w:szCs w:val="28"/>
        </w:rPr>
        <w:t>Красюковского сельского поселения</w:t>
      </w:r>
      <w:r>
        <w:rPr>
          <w:sz w:val="28"/>
          <w:szCs w:val="28"/>
        </w:rPr>
        <w:t xml:space="preserve"> в период </w:t>
      </w:r>
      <w:r w:rsidRPr="00024DBE">
        <w:rPr>
          <w:sz w:val="28"/>
          <w:szCs w:val="28"/>
        </w:rPr>
        <w:t>с  1</w:t>
      </w:r>
      <w:r w:rsidR="00B84D1E">
        <w:rPr>
          <w:sz w:val="28"/>
          <w:szCs w:val="28"/>
        </w:rPr>
        <w:t>0</w:t>
      </w:r>
      <w:r w:rsidRPr="00024DBE">
        <w:rPr>
          <w:sz w:val="28"/>
          <w:szCs w:val="28"/>
        </w:rPr>
        <w:t>.0</w:t>
      </w:r>
      <w:r w:rsidR="00B84D1E">
        <w:rPr>
          <w:sz w:val="28"/>
          <w:szCs w:val="28"/>
        </w:rPr>
        <w:t>6</w:t>
      </w:r>
      <w:r w:rsidRPr="00024DBE">
        <w:rPr>
          <w:sz w:val="28"/>
          <w:szCs w:val="28"/>
        </w:rPr>
        <w:t>.201</w:t>
      </w:r>
      <w:r w:rsidR="003F69C2">
        <w:rPr>
          <w:sz w:val="28"/>
          <w:szCs w:val="28"/>
        </w:rPr>
        <w:t>8</w:t>
      </w:r>
      <w:r w:rsidRPr="00024DBE">
        <w:rPr>
          <w:sz w:val="28"/>
          <w:szCs w:val="28"/>
        </w:rPr>
        <w:t xml:space="preserve"> г. по 1</w:t>
      </w:r>
      <w:r w:rsidR="00B84D1E">
        <w:rPr>
          <w:sz w:val="28"/>
          <w:szCs w:val="28"/>
        </w:rPr>
        <w:t>2</w:t>
      </w:r>
      <w:r w:rsidRPr="00024DBE">
        <w:rPr>
          <w:sz w:val="28"/>
          <w:szCs w:val="28"/>
        </w:rPr>
        <w:t>.0</w:t>
      </w:r>
      <w:r w:rsidR="00B84D1E">
        <w:rPr>
          <w:sz w:val="28"/>
          <w:szCs w:val="28"/>
        </w:rPr>
        <w:t>6</w:t>
      </w:r>
      <w:r w:rsidRPr="00024DBE">
        <w:rPr>
          <w:sz w:val="28"/>
          <w:szCs w:val="28"/>
        </w:rPr>
        <w:t>.201</w:t>
      </w:r>
      <w:r w:rsidR="003F69C2">
        <w:rPr>
          <w:sz w:val="28"/>
          <w:szCs w:val="28"/>
        </w:rPr>
        <w:t>8</w:t>
      </w:r>
      <w:r w:rsidRPr="00024DBE">
        <w:rPr>
          <w:sz w:val="28"/>
          <w:szCs w:val="28"/>
        </w:rPr>
        <w:t xml:space="preserve"> г.</w:t>
      </w:r>
    </w:p>
    <w:p w:rsidR="00D43FD4" w:rsidRDefault="00552362" w:rsidP="008F176E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Cs w:val="28"/>
        </w:rPr>
        <w:t xml:space="preserve"> </w:t>
      </w:r>
      <w:r>
        <w:rPr>
          <w:sz w:val="28"/>
          <w:szCs w:val="28"/>
        </w:rPr>
        <w:t>Утвердить</w:t>
      </w:r>
      <w:r w:rsidRPr="00552362">
        <w:rPr>
          <w:sz w:val="28"/>
          <w:szCs w:val="28"/>
        </w:rPr>
        <w:t xml:space="preserve"> график дежурств</w:t>
      </w:r>
      <w:r>
        <w:rPr>
          <w:sz w:val="28"/>
          <w:szCs w:val="28"/>
        </w:rPr>
        <w:t>а добровольной народной дружины</w:t>
      </w:r>
      <w:r w:rsidR="00F55CFA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</w:t>
      </w:r>
      <w:r w:rsidR="00F55CFA">
        <w:rPr>
          <w:sz w:val="28"/>
          <w:szCs w:val="28"/>
        </w:rPr>
        <w:t>Казачьей народной дружин</w:t>
      </w:r>
      <w:proofErr w:type="gramStart"/>
      <w:r w:rsidR="00F55CFA">
        <w:rPr>
          <w:sz w:val="28"/>
          <w:szCs w:val="28"/>
        </w:rPr>
        <w:t>ы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Приложение №1).</w:t>
      </w:r>
    </w:p>
    <w:p w:rsidR="006102EB" w:rsidRDefault="006102EB" w:rsidP="008F176E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Дежурство осуществляется в  дни, установленные в графике, круглосуточно.</w:t>
      </w:r>
    </w:p>
    <w:p w:rsidR="00024DBE" w:rsidRDefault="00024DBE" w:rsidP="008F176E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Распоряжения возложить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заместителя главы по ЖКХ, строительству и благоустройству </w:t>
      </w:r>
      <w:proofErr w:type="spellStart"/>
      <w:r w:rsidR="003F69C2">
        <w:rPr>
          <w:sz w:val="28"/>
          <w:szCs w:val="28"/>
        </w:rPr>
        <w:t>Святогорова</w:t>
      </w:r>
      <w:proofErr w:type="spellEnd"/>
      <w:r w:rsidR="003F69C2">
        <w:rPr>
          <w:sz w:val="28"/>
          <w:szCs w:val="28"/>
        </w:rPr>
        <w:t xml:space="preserve"> В.А.</w:t>
      </w:r>
    </w:p>
    <w:p w:rsidR="00024DBE" w:rsidRDefault="008F176E" w:rsidP="008F176E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 момента его подписания.</w:t>
      </w:r>
    </w:p>
    <w:p w:rsidR="00D43FD4" w:rsidRPr="001069E5" w:rsidRDefault="00D43FD4" w:rsidP="008F176E">
      <w:pPr>
        <w:pStyle w:val="21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8F176E" w:rsidRDefault="008F176E" w:rsidP="008F176E">
      <w:pPr>
        <w:pStyle w:val="5"/>
        <w:rPr>
          <w:szCs w:val="28"/>
        </w:rPr>
      </w:pPr>
    </w:p>
    <w:p w:rsidR="00D43FD4" w:rsidRPr="008F176E" w:rsidRDefault="00D43FD4" w:rsidP="008F176E">
      <w:pPr>
        <w:pStyle w:val="5"/>
        <w:rPr>
          <w:szCs w:val="28"/>
        </w:rPr>
      </w:pPr>
      <w:r w:rsidRPr="008F176E">
        <w:rPr>
          <w:szCs w:val="28"/>
        </w:rPr>
        <w:t>Глава Администрации</w:t>
      </w:r>
    </w:p>
    <w:p w:rsidR="00D43FD4" w:rsidRDefault="00D43FD4" w:rsidP="008F176E">
      <w:pPr>
        <w:pStyle w:val="5"/>
        <w:rPr>
          <w:szCs w:val="28"/>
        </w:rPr>
      </w:pPr>
      <w:r w:rsidRPr="008F176E">
        <w:rPr>
          <w:szCs w:val="28"/>
        </w:rPr>
        <w:t xml:space="preserve">Красюковского сельского поселения             </w:t>
      </w:r>
      <w:r w:rsidRPr="008F176E">
        <w:rPr>
          <w:szCs w:val="28"/>
        </w:rPr>
        <w:tab/>
      </w:r>
      <w:r w:rsidRPr="008F176E">
        <w:rPr>
          <w:szCs w:val="28"/>
        </w:rPr>
        <w:tab/>
        <w:t xml:space="preserve">   </w:t>
      </w:r>
      <w:r w:rsidR="008F176E">
        <w:rPr>
          <w:szCs w:val="28"/>
        </w:rPr>
        <w:t xml:space="preserve">    </w:t>
      </w:r>
      <w:r w:rsidRPr="008F176E">
        <w:rPr>
          <w:szCs w:val="28"/>
        </w:rPr>
        <w:tab/>
      </w:r>
      <w:r w:rsidRPr="008F176E">
        <w:rPr>
          <w:szCs w:val="28"/>
        </w:rPr>
        <w:tab/>
        <w:t xml:space="preserve">   </w:t>
      </w:r>
      <w:r w:rsidR="008F176E">
        <w:rPr>
          <w:szCs w:val="28"/>
        </w:rPr>
        <w:t xml:space="preserve">    </w:t>
      </w:r>
      <w:r w:rsidRPr="008F176E">
        <w:rPr>
          <w:szCs w:val="28"/>
        </w:rPr>
        <w:t xml:space="preserve"> В.И. Бугаев</w:t>
      </w:r>
    </w:p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>
      <w:pPr>
        <w:jc w:val="right"/>
        <w:sectPr w:rsidR="00D05626" w:rsidSect="008F176E">
          <w:pgSz w:w="11906" w:h="16838"/>
          <w:pgMar w:top="426" w:right="566" w:bottom="426" w:left="1418" w:header="720" w:footer="720" w:gutter="0"/>
          <w:cols w:space="720"/>
        </w:sectPr>
      </w:pPr>
    </w:p>
    <w:p w:rsidR="00F55CFA" w:rsidRDefault="00F55CFA" w:rsidP="00F55CFA">
      <w:pPr>
        <w:jc w:val="right"/>
      </w:pPr>
      <w:r w:rsidRPr="00F246AB">
        <w:lastRenderedPageBreak/>
        <w:t>приложение №1</w:t>
      </w:r>
    </w:p>
    <w:p w:rsidR="00F55CFA" w:rsidRDefault="00F55CFA" w:rsidP="00F55CFA">
      <w:pPr>
        <w:jc w:val="right"/>
      </w:pPr>
      <w:r>
        <w:t>к распоряжению Администрации</w:t>
      </w:r>
    </w:p>
    <w:p w:rsidR="00F55CFA" w:rsidRDefault="00F55CFA" w:rsidP="00F55CFA">
      <w:pPr>
        <w:jc w:val="right"/>
      </w:pPr>
      <w:r>
        <w:t xml:space="preserve">Красюковского сельского поселения </w:t>
      </w:r>
    </w:p>
    <w:p w:rsidR="00F55CFA" w:rsidRPr="00F246AB" w:rsidRDefault="00F55CFA" w:rsidP="00F55CFA">
      <w:pPr>
        <w:jc w:val="right"/>
      </w:pPr>
      <w:r>
        <w:t>от 24.04.2018 № 22</w:t>
      </w:r>
    </w:p>
    <w:p w:rsidR="00F55CFA" w:rsidRPr="00F246AB" w:rsidRDefault="00F55CFA" w:rsidP="00F55CFA">
      <w:pPr>
        <w:jc w:val="right"/>
      </w:pPr>
    </w:p>
    <w:p w:rsidR="00F55CFA" w:rsidRDefault="00F55CFA" w:rsidP="00F55CFA">
      <w:pPr>
        <w:jc w:val="center"/>
        <w:rPr>
          <w:b/>
          <w:sz w:val="28"/>
          <w:szCs w:val="28"/>
        </w:rPr>
      </w:pPr>
      <w:proofErr w:type="gramStart"/>
      <w:r w:rsidRPr="00F246AB">
        <w:rPr>
          <w:b/>
          <w:sz w:val="28"/>
          <w:szCs w:val="28"/>
        </w:rPr>
        <w:t>График дежурств ДНД</w:t>
      </w:r>
      <w:r>
        <w:rPr>
          <w:b/>
          <w:sz w:val="28"/>
          <w:szCs w:val="28"/>
        </w:rPr>
        <w:t xml:space="preserve">  и КНД</w:t>
      </w:r>
      <w:r w:rsidRPr="00F246AB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за</w:t>
      </w:r>
      <w:r w:rsidRPr="00F246AB">
        <w:rPr>
          <w:b/>
          <w:sz w:val="28"/>
          <w:szCs w:val="28"/>
        </w:rPr>
        <w:t>действованной в охране памятников ВОВ на территории Красюковского сельского</w:t>
      </w:r>
      <w:r>
        <w:rPr>
          <w:b/>
          <w:sz w:val="28"/>
          <w:szCs w:val="28"/>
        </w:rPr>
        <w:t xml:space="preserve"> поселения в период с 01.05.2018</w:t>
      </w:r>
      <w:r w:rsidRPr="00F246AB">
        <w:rPr>
          <w:b/>
          <w:sz w:val="28"/>
          <w:szCs w:val="28"/>
        </w:rPr>
        <w:t xml:space="preserve"> г. по </w:t>
      </w:r>
      <w:r>
        <w:rPr>
          <w:b/>
          <w:sz w:val="28"/>
          <w:szCs w:val="28"/>
        </w:rPr>
        <w:t>10.05.2018</w:t>
      </w:r>
      <w:r w:rsidRPr="00F246AB"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  <w:t xml:space="preserve">  </w:t>
      </w:r>
      <w:proofErr w:type="gramEnd"/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56"/>
        <w:gridCol w:w="3097"/>
        <w:gridCol w:w="2686"/>
        <w:gridCol w:w="3206"/>
        <w:gridCol w:w="3017"/>
        <w:gridCol w:w="2797"/>
      </w:tblGrid>
      <w:tr w:rsidR="00F55CFA" w:rsidRPr="0003442D" w:rsidTr="00AD0104">
        <w:tc>
          <w:tcPr>
            <w:tcW w:w="756" w:type="dxa"/>
            <w:vMerge w:val="restart"/>
          </w:tcPr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№</w:t>
            </w:r>
          </w:p>
        </w:tc>
        <w:tc>
          <w:tcPr>
            <w:tcW w:w="14803" w:type="dxa"/>
            <w:gridSpan w:val="5"/>
          </w:tcPr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Название памятника</w:t>
            </w:r>
          </w:p>
        </w:tc>
      </w:tr>
      <w:tr w:rsidR="00F55CFA" w:rsidRPr="0003442D" w:rsidTr="00AD0104">
        <w:tc>
          <w:tcPr>
            <w:tcW w:w="756" w:type="dxa"/>
            <w:vMerge/>
          </w:tcPr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 xml:space="preserve">Памятник ВОВ </w:t>
            </w:r>
            <w:proofErr w:type="gramStart"/>
            <w:r w:rsidRPr="0003442D">
              <w:rPr>
                <w:b/>
                <w:szCs w:val="28"/>
              </w:rPr>
              <w:t>по</w:t>
            </w:r>
            <w:proofErr w:type="gramEnd"/>
            <w:r w:rsidRPr="0003442D">
              <w:rPr>
                <w:b/>
                <w:szCs w:val="28"/>
              </w:rPr>
              <w:t xml:space="preserve"> </w:t>
            </w:r>
          </w:p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ул. Советской</w:t>
            </w:r>
            <w:r>
              <w:rPr>
                <w:b/>
                <w:szCs w:val="28"/>
              </w:rPr>
              <w:t>, 24</w:t>
            </w:r>
            <w:r w:rsidRPr="0003442D">
              <w:rPr>
                <w:b/>
                <w:szCs w:val="28"/>
              </w:rPr>
              <w:t xml:space="preserve">  </w:t>
            </w:r>
          </w:p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 xml:space="preserve">сл. Красюковской </w:t>
            </w:r>
          </w:p>
        </w:tc>
        <w:tc>
          <w:tcPr>
            <w:tcW w:w="2686" w:type="dxa"/>
          </w:tcPr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Памятник воинам ВОВ пер</w:t>
            </w:r>
            <w:proofErr w:type="gramStart"/>
            <w:r w:rsidRPr="0003442D">
              <w:rPr>
                <w:b/>
                <w:szCs w:val="28"/>
              </w:rPr>
              <w:t>.С</w:t>
            </w:r>
            <w:proofErr w:type="gramEnd"/>
            <w:r w:rsidRPr="0003442D">
              <w:rPr>
                <w:b/>
                <w:szCs w:val="28"/>
              </w:rPr>
              <w:t>троительный</w:t>
            </w:r>
            <w:r>
              <w:rPr>
                <w:b/>
                <w:szCs w:val="28"/>
              </w:rPr>
              <w:t>, 17</w:t>
            </w:r>
            <w:r w:rsidRPr="0003442D">
              <w:rPr>
                <w:b/>
                <w:szCs w:val="28"/>
              </w:rPr>
              <w:t xml:space="preserve"> сл. Красюковской </w:t>
            </w: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 xml:space="preserve">Памятник ВОВ </w:t>
            </w:r>
            <w:proofErr w:type="gramStart"/>
            <w:r w:rsidRPr="0003442D">
              <w:rPr>
                <w:b/>
                <w:szCs w:val="28"/>
              </w:rPr>
              <w:t>по</w:t>
            </w:r>
            <w:proofErr w:type="gramEnd"/>
            <w:r w:rsidRPr="0003442D">
              <w:rPr>
                <w:b/>
                <w:szCs w:val="28"/>
              </w:rPr>
              <w:t xml:space="preserve"> </w:t>
            </w:r>
          </w:p>
          <w:p w:rsidR="00F55CFA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ул. Восточная</w:t>
            </w:r>
            <w:r>
              <w:rPr>
                <w:b/>
                <w:szCs w:val="28"/>
              </w:rPr>
              <w:t xml:space="preserve">, 7, </w:t>
            </w:r>
          </w:p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 xml:space="preserve"> х. </w:t>
            </w:r>
            <w:proofErr w:type="spellStart"/>
            <w:r w:rsidRPr="0003442D">
              <w:rPr>
                <w:b/>
                <w:szCs w:val="28"/>
              </w:rPr>
              <w:t>Яново-Грушевский</w:t>
            </w:r>
            <w:proofErr w:type="spellEnd"/>
            <w:r w:rsidRPr="0003442D">
              <w:rPr>
                <w:b/>
                <w:szCs w:val="28"/>
              </w:rPr>
              <w:t xml:space="preserve"> </w:t>
            </w:r>
          </w:p>
        </w:tc>
        <w:tc>
          <w:tcPr>
            <w:tcW w:w="3017" w:type="dxa"/>
          </w:tcPr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proofErr w:type="gramStart"/>
            <w:r w:rsidRPr="0003442D">
              <w:rPr>
                <w:b/>
                <w:szCs w:val="28"/>
              </w:rPr>
              <w:t>Памятник ВОВ</w:t>
            </w:r>
            <w:proofErr w:type="gramEnd"/>
          </w:p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ул. Советская</w:t>
            </w:r>
            <w:r>
              <w:rPr>
                <w:b/>
                <w:szCs w:val="28"/>
              </w:rPr>
              <w:t>, 12</w:t>
            </w:r>
          </w:p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proofErr w:type="spellStart"/>
            <w:r w:rsidRPr="0003442D">
              <w:rPr>
                <w:b/>
                <w:szCs w:val="28"/>
              </w:rPr>
              <w:t>п</w:t>
            </w:r>
            <w:proofErr w:type="gramStart"/>
            <w:r w:rsidRPr="0003442D">
              <w:rPr>
                <w:b/>
                <w:szCs w:val="28"/>
              </w:rPr>
              <w:t>.Н</w:t>
            </w:r>
            <w:proofErr w:type="gramEnd"/>
            <w:r w:rsidRPr="0003442D">
              <w:rPr>
                <w:b/>
                <w:szCs w:val="28"/>
              </w:rPr>
              <w:t>овоперсиановский</w:t>
            </w:r>
            <w:proofErr w:type="spellEnd"/>
          </w:p>
        </w:tc>
        <w:tc>
          <w:tcPr>
            <w:tcW w:w="2797" w:type="dxa"/>
          </w:tcPr>
          <w:p w:rsidR="00F55CFA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 xml:space="preserve">Памятник «Невернувшимся» </w:t>
            </w:r>
            <w:r>
              <w:rPr>
                <w:b/>
                <w:szCs w:val="28"/>
              </w:rPr>
              <w:t>1009 км</w:t>
            </w:r>
            <w:proofErr w:type="gramStart"/>
            <w:r>
              <w:rPr>
                <w:b/>
                <w:szCs w:val="28"/>
              </w:rPr>
              <w:t>.</w:t>
            </w:r>
            <w:proofErr w:type="gramEnd"/>
            <w:r>
              <w:rPr>
                <w:b/>
                <w:szCs w:val="28"/>
              </w:rPr>
              <w:t xml:space="preserve"> </w:t>
            </w:r>
            <w:proofErr w:type="gramStart"/>
            <w:r>
              <w:rPr>
                <w:b/>
                <w:szCs w:val="28"/>
              </w:rPr>
              <w:t>а</w:t>
            </w:r>
            <w:proofErr w:type="gramEnd"/>
            <w:r>
              <w:rPr>
                <w:b/>
                <w:szCs w:val="28"/>
              </w:rPr>
              <w:t xml:space="preserve">втомагистрали </w:t>
            </w:r>
          </w:p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М-4 Дон</w:t>
            </w:r>
          </w:p>
        </w:tc>
      </w:tr>
      <w:tr w:rsidR="00F55CFA" w:rsidRPr="003045AA" w:rsidTr="00AD0104">
        <w:trPr>
          <w:trHeight w:val="1792"/>
        </w:trPr>
        <w:tc>
          <w:tcPr>
            <w:tcW w:w="756" w:type="dxa"/>
          </w:tcPr>
          <w:p w:rsidR="00F55CFA" w:rsidRPr="003045AA" w:rsidRDefault="00F55CFA" w:rsidP="00AD0104">
            <w:pPr>
              <w:ind w:left="36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97" w:type="dxa"/>
          </w:tcPr>
          <w:p w:rsidR="00F55CFA" w:rsidRPr="00567BDE" w:rsidRDefault="00F55CFA" w:rsidP="00AD0104">
            <w:pPr>
              <w:rPr>
                <w:b/>
                <w:szCs w:val="28"/>
              </w:rPr>
            </w:pPr>
            <w:r w:rsidRPr="00567BDE">
              <w:rPr>
                <w:b/>
                <w:szCs w:val="28"/>
              </w:rPr>
              <w:t xml:space="preserve">              01.05.2018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ind w:hanging="47"/>
              <w:rPr>
                <w:szCs w:val="28"/>
              </w:rPr>
            </w:pPr>
            <w:r>
              <w:rPr>
                <w:szCs w:val="28"/>
              </w:rPr>
              <w:t xml:space="preserve"> Кудрин А.В.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(тел:8-951-534-28-97)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Ростенко</w:t>
            </w:r>
            <w:proofErr w:type="spellEnd"/>
            <w:r>
              <w:rPr>
                <w:szCs w:val="28"/>
              </w:rPr>
              <w:t xml:space="preserve"> В.В.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8-908-517-89-17)</w:t>
            </w:r>
          </w:p>
        </w:tc>
        <w:tc>
          <w:tcPr>
            <w:tcW w:w="2686" w:type="dxa"/>
          </w:tcPr>
          <w:p w:rsidR="00F55CFA" w:rsidRPr="0089092A" w:rsidRDefault="00F55CFA" w:rsidP="00AD0104">
            <w:pPr>
              <w:jc w:val="center"/>
              <w:rPr>
                <w:b/>
                <w:szCs w:val="28"/>
              </w:rPr>
            </w:pPr>
            <w:r w:rsidRPr="0089092A">
              <w:rPr>
                <w:b/>
                <w:szCs w:val="28"/>
              </w:rPr>
              <w:t>01.05.2018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Мишин</w:t>
            </w:r>
            <w:proofErr w:type="gramStart"/>
            <w:r>
              <w:rPr>
                <w:szCs w:val="28"/>
              </w:rPr>
              <w:t xml:space="preserve"> А</w:t>
            </w:r>
            <w:proofErr w:type="gramEnd"/>
          </w:p>
          <w:p w:rsidR="00F55CFA" w:rsidRDefault="00F55CFA" w:rsidP="00AD0104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(8-988-580-65-83</w:t>
            </w:r>
            <w:proofErr w:type="gramEnd"/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Меркуленко</w:t>
            </w:r>
            <w:proofErr w:type="spellEnd"/>
            <w:r>
              <w:rPr>
                <w:szCs w:val="28"/>
              </w:rPr>
              <w:t xml:space="preserve"> А.Л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8-908-186-27-84</w:t>
            </w: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89092A">
              <w:rPr>
                <w:b/>
                <w:szCs w:val="28"/>
              </w:rPr>
              <w:t>01.05.2018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с 8:00 до 20:00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Давыдов Н.В.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(тел.8-904—508-75-56)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Иванеев И.А.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(тел.8-928-101-39-51)</w:t>
            </w: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01.05.2018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proofErr w:type="spellStart"/>
            <w:r w:rsidRPr="003045AA">
              <w:rPr>
                <w:szCs w:val="28"/>
              </w:rPr>
              <w:t>Свитальский</w:t>
            </w:r>
            <w:proofErr w:type="spellEnd"/>
            <w:r w:rsidRPr="003045AA">
              <w:rPr>
                <w:szCs w:val="28"/>
              </w:rPr>
              <w:t xml:space="preserve"> В.В.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 8-928-185-90-40)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Хузуну</w:t>
            </w:r>
            <w:proofErr w:type="spellEnd"/>
            <w:r>
              <w:rPr>
                <w:szCs w:val="28"/>
              </w:rPr>
              <w:t xml:space="preserve"> С.И.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 тел. 8-928-768-80-88)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279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01.05.2018.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08.00 до 20.00</w:t>
            </w:r>
          </w:p>
          <w:p w:rsidR="00C513AE" w:rsidRDefault="00C513AE" w:rsidP="00C513AE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 xml:space="preserve"> </w:t>
            </w:r>
            <w:r>
              <w:rPr>
                <w:szCs w:val="28"/>
              </w:rPr>
              <w:t>Перепелкин Н.И.</w:t>
            </w:r>
          </w:p>
          <w:p w:rsidR="00C513AE" w:rsidRDefault="00C513AE" w:rsidP="00C513A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(8-951-528-84-61)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 8-928-135-23-40)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C513AE" w:rsidRDefault="00C513AE" w:rsidP="00C513AE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Шишко</w:t>
            </w:r>
            <w:proofErr w:type="spellEnd"/>
            <w:r>
              <w:rPr>
                <w:szCs w:val="28"/>
              </w:rPr>
              <w:t xml:space="preserve"> А.А.</w:t>
            </w:r>
          </w:p>
          <w:p w:rsidR="00C513AE" w:rsidRPr="003045AA" w:rsidRDefault="00C513AE" w:rsidP="00C513AE">
            <w:pPr>
              <w:rPr>
                <w:szCs w:val="28"/>
              </w:rPr>
            </w:pPr>
            <w:r>
              <w:rPr>
                <w:szCs w:val="28"/>
              </w:rPr>
              <w:t>(тел.8-928-181-43-03)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</w:p>
        </w:tc>
      </w:tr>
      <w:tr w:rsidR="00F55CFA" w:rsidRPr="003045AA" w:rsidTr="00AD0104">
        <w:tc>
          <w:tcPr>
            <w:tcW w:w="756" w:type="dxa"/>
          </w:tcPr>
          <w:p w:rsidR="00F55CFA" w:rsidRPr="003045AA" w:rsidRDefault="00F55CFA" w:rsidP="00AD0104">
            <w:pPr>
              <w:ind w:left="36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097" w:type="dxa"/>
          </w:tcPr>
          <w:p w:rsidR="00F55CFA" w:rsidRPr="00567BDE" w:rsidRDefault="00F55CFA" w:rsidP="00AD0104">
            <w:pPr>
              <w:jc w:val="center"/>
              <w:rPr>
                <w:b/>
                <w:szCs w:val="28"/>
              </w:rPr>
            </w:pPr>
            <w:r w:rsidRPr="00567BDE">
              <w:rPr>
                <w:b/>
                <w:szCs w:val="28"/>
              </w:rPr>
              <w:t>02.05.2018.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 А.В.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ind w:hanging="47"/>
              <w:rPr>
                <w:szCs w:val="28"/>
              </w:rPr>
            </w:pPr>
            <w:r>
              <w:rPr>
                <w:szCs w:val="28"/>
              </w:rPr>
              <w:t>Кудрин А.В.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(тел:8-951-534-28-97)</w:t>
            </w:r>
          </w:p>
        </w:tc>
        <w:tc>
          <w:tcPr>
            <w:tcW w:w="2686" w:type="dxa"/>
          </w:tcPr>
          <w:p w:rsidR="00F55CFA" w:rsidRPr="0089092A" w:rsidRDefault="00F55CFA" w:rsidP="00AD0104">
            <w:pPr>
              <w:jc w:val="center"/>
              <w:rPr>
                <w:b/>
                <w:szCs w:val="28"/>
              </w:rPr>
            </w:pPr>
            <w:r w:rsidRPr="0089092A">
              <w:rPr>
                <w:b/>
                <w:szCs w:val="28"/>
              </w:rPr>
              <w:t>02.05.2018.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Чеботарев Ю.А.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8-928-623-46-43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</w:t>
            </w:r>
            <w:proofErr w:type="gramStart"/>
            <w:r>
              <w:rPr>
                <w:szCs w:val="28"/>
              </w:rPr>
              <w:t xml:space="preserve"> А</w:t>
            </w:r>
            <w:proofErr w:type="gramEnd"/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206" w:type="dxa"/>
          </w:tcPr>
          <w:p w:rsidR="00F55CFA" w:rsidRPr="0089092A" w:rsidRDefault="00F55CFA" w:rsidP="00AD0104">
            <w:pPr>
              <w:jc w:val="center"/>
              <w:rPr>
                <w:b/>
                <w:szCs w:val="28"/>
              </w:rPr>
            </w:pPr>
            <w:r w:rsidRPr="0089092A">
              <w:rPr>
                <w:b/>
                <w:szCs w:val="28"/>
              </w:rPr>
              <w:t>02.05.2018.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20.00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Петров М.А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>8-900-130-58-17</w:t>
            </w:r>
            <w:r w:rsidRPr="003045AA">
              <w:rPr>
                <w:szCs w:val="28"/>
              </w:rPr>
              <w:t>)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Мартынов А.С.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(тел.:8-960-452-14-03)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 xml:space="preserve">            </w:t>
            </w:r>
            <w:r>
              <w:rPr>
                <w:b/>
                <w:szCs w:val="28"/>
              </w:rPr>
              <w:t>02.05.2018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20.00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Волков Н.В.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8-928-608-28-39)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 w:rsidRPr="003045AA">
              <w:rPr>
                <w:szCs w:val="28"/>
              </w:rPr>
              <w:t xml:space="preserve">Поморцев В.А. 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 w:rsidRPr="003045AA">
              <w:rPr>
                <w:szCs w:val="28"/>
              </w:rPr>
              <w:t>(тел.: 8-928-135-23-40)</w:t>
            </w:r>
          </w:p>
        </w:tc>
        <w:tc>
          <w:tcPr>
            <w:tcW w:w="2797" w:type="dxa"/>
          </w:tcPr>
          <w:p w:rsidR="00F55CFA" w:rsidRPr="00027E69" w:rsidRDefault="00F55CFA" w:rsidP="00AD0104">
            <w:pPr>
              <w:jc w:val="center"/>
              <w:rPr>
                <w:b/>
                <w:szCs w:val="28"/>
              </w:rPr>
            </w:pPr>
            <w:r w:rsidRPr="00027E69">
              <w:rPr>
                <w:b/>
                <w:szCs w:val="28"/>
              </w:rPr>
              <w:t>02.05.2018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Глухота А.В.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8-928-137-01-95)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Шишко</w:t>
            </w:r>
            <w:proofErr w:type="spellEnd"/>
            <w:r>
              <w:rPr>
                <w:szCs w:val="28"/>
              </w:rPr>
              <w:t xml:space="preserve"> А.А.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(тел.8-928-181-43-03)</w:t>
            </w:r>
          </w:p>
          <w:p w:rsidR="00F55CFA" w:rsidRPr="003045AA" w:rsidRDefault="00F55CFA" w:rsidP="00AD0104">
            <w:pPr>
              <w:rPr>
                <w:szCs w:val="28"/>
              </w:rPr>
            </w:pPr>
          </w:p>
          <w:p w:rsidR="00F55CFA" w:rsidRPr="003045AA" w:rsidRDefault="00F55CFA" w:rsidP="00AD0104">
            <w:pPr>
              <w:rPr>
                <w:szCs w:val="28"/>
              </w:rPr>
            </w:pPr>
          </w:p>
        </w:tc>
      </w:tr>
      <w:tr w:rsidR="00F55CFA" w:rsidRPr="003045AA" w:rsidTr="00AD0104">
        <w:trPr>
          <w:trHeight w:val="2164"/>
        </w:trPr>
        <w:tc>
          <w:tcPr>
            <w:tcW w:w="756" w:type="dxa"/>
          </w:tcPr>
          <w:p w:rsidR="00F55CFA" w:rsidRDefault="00F55CFA" w:rsidP="00AD0104">
            <w:pPr>
              <w:ind w:left="360"/>
              <w:rPr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4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Чеботарев Ю.А.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8-928-623-46-43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Базаев</w:t>
            </w:r>
            <w:proofErr w:type="spellEnd"/>
            <w:r>
              <w:rPr>
                <w:szCs w:val="28"/>
              </w:rPr>
              <w:t xml:space="preserve"> Н.Р.</w:t>
            </w:r>
          </w:p>
          <w:p w:rsidR="00F55CFA" w:rsidRPr="00567BDE" w:rsidRDefault="00F55CFA" w:rsidP="00AD0104">
            <w:pPr>
              <w:rPr>
                <w:b/>
                <w:szCs w:val="28"/>
              </w:rPr>
            </w:pPr>
            <w:r>
              <w:rPr>
                <w:szCs w:val="28"/>
              </w:rPr>
              <w:t>(тел.8-960-448-63-66)</w:t>
            </w:r>
          </w:p>
        </w:tc>
        <w:tc>
          <w:tcPr>
            <w:tcW w:w="268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4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Аракчеев А.И.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8-928-112-57-29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Базаев</w:t>
            </w:r>
            <w:proofErr w:type="spellEnd"/>
            <w:r>
              <w:rPr>
                <w:szCs w:val="28"/>
              </w:rPr>
              <w:t xml:space="preserve"> Н.Р.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(тел.8-960-448-63-66)</w:t>
            </w: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89092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4</w:t>
            </w:r>
            <w:r w:rsidRPr="0089092A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Иванеев И.А.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(тел.8-928-101-39-51)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20:00 до 8:00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Давыдов Н.В.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 xml:space="preserve"> 8-904—508-75-56)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4</w:t>
            </w:r>
            <w:r w:rsidRPr="00F55BDA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Белобородов С.А.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8-928-185-90-40)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Хузуну</w:t>
            </w:r>
            <w:proofErr w:type="spellEnd"/>
            <w:r>
              <w:rPr>
                <w:szCs w:val="28"/>
              </w:rPr>
              <w:t xml:space="preserve"> С.И.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 тел. 8-928-768-80-88)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  <w:tc>
          <w:tcPr>
            <w:tcW w:w="2797" w:type="dxa"/>
          </w:tcPr>
          <w:p w:rsidR="00F55CFA" w:rsidRPr="00027E69" w:rsidRDefault="00F55CFA" w:rsidP="00AD0104">
            <w:pPr>
              <w:jc w:val="center"/>
              <w:rPr>
                <w:b/>
                <w:szCs w:val="28"/>
              </w:rPr>
            </w:pPr>
            <w:r w:rsidRPr="00027E69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4</w:t>
            </w:r>
            <w:r w:rsidRPr="00027E69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C513AE" w:rsidRDefault="00C513AE" w:rsidP="00C513AE">
            <w:pPr>
              <w:rPr>
                <w:szCs w:val="28"/>
              </w:rPr>
            </w:pPr>
            <w:r>
              <w:rPr>
                <w:szCs w:val="28"/>
              </w:rPr>
              <w:t>Глухота А.В.</w:t>
            </w:r>
          </w:p>
          <w:p w:rsidR="00C513AE" w:rsidRDefault="00C513AE" w:rsidP="00C513AE">
            <w:pPr>
              <w:rPr>
                <w:szCs w:val="28"/>
              </w:rPr>
            </w:pPr>
            <w:r>
              <w:rPr>
                <w:szCs w:val="28"/>
              </w:rPr>
              <w:t>(тел. 8-928-137-01-95)</w:t>
            </w:r>
          </w:p>
          <w:p w:rsidR="00C513AE" w:rsidRDefault="00C513AE" w:rsidP="00AD0104">
            <w:pPr>
              <w:jc w:val="both"/>
              <w:rPr>
                <w:szCs w:val="28"/>
              </w:rPr>
            </w:pP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Перепелкин Н.И.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(8-951-528-84-61)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</w:tr>
      <w:tr w:rsidR="00F55CFA" w:rsidRPr="003045AA" w:rsidTr="00AD0104">
        <w:trPr>
          <w:trHeight w:val="2164"/>
        </w:trPr>
        <w:tc>
          <w:tcPr>
            <w:tcW w:w="756" w:type="dxa"/>
          </w:tcPr>
          <w:p w:rsidR="00F55CFA" w:rsidRDefault="00F55CFA" w:rsidP="00AD0104">
            <w:pPr>
              <w:ind w:left="360"/>
              <w:rPr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5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 А.В.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Ростенко</w:t>
            </w:r>
            <w:proofErr w:type="spellEnd"/>
            <w:r>
              <w:rPr>
                <w:szCs w:val="28"/>
              </w:rPr>
              <w:t xml:space="preserve"> В.В.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 8-908-517-89-17)</w:t>
            </w:r>
          </w:p>
        </w:tc>
        <w:tc>
          <w:tcPr>
            <w:tcW w:w="268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5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  <w:p w:rsidR="00F55CFA" w:rsidRPr="003045A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ind w:hanging="47"/>
              <w:rPr>
                <w:szCs w:val="28"/>
              </w:rPr>
            </w:pPr>
            <w:r>
              <w:rPr>
                <w:szCs w:val="28"/>
              </w:rPr>
              <w:t>Кудрин А.В.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(тел:8-951-534-28-97)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20.00 до 08.00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Чеботарев Ю.А.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8-928-623-46-43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89092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5</w:t>
            </w:r>
            <w:r w:rsidRPr="0089092A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Мартынов А.С.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(тел.:8-960-452-14-03</w:t>
            </w:r>
            <w:proofErr w:type="gramEnd"/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20:00 до 8:00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Петров М.А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>8-900-130-58-17</w:t>
            </w:r>
            <w:r w:rsidRPr="003045AA">
              <w:rPr>
                <w:szCs w:val="28"/>
              </w:rPr>
              <w:t>)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5</w:t>
            </w:r>
            <w:r w:rsidRPr="00F55BDA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proofErr w:type="spellStart"/>
            <w:r w:rsidRPr="003045AA">
              <w:rPr>
                <w:szCs w:val="28"/>
              </w:rPr>
              <w:t>Свитальский</w:t>
            </w:r>
            <w:proofErr w:type="spellEnd"/>
            <w:r w:rsidRPr="003045AA">
              <w:rPr>
                <w:szCs w:val="28"/>
              </w:rPr>
              <w:t xml:space="preserve"> В.В.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 8-928-185-90-40)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Белобородов С.А.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8-928-185-90-40)</w:t>
            </w:r>
          </w:p>
          <w:p w:rsidR="00F55CFA" w:rsidRDefault="00F55CFA" w:rsidP="00AD0104">
            <w:pPr>
              <w:rPr>
                <w:szCs w:val="28"/>
              </w:rPr>
            </w:pPr>
          </w:p>
        </w:tc>
        <w:tc>
          <w:tcPr>
            <w:tcW w:w="2797" w:type="dxa"/>
          </w:tcPr>
          <w:p w:rsidR="00F55CFA" w:rsidRPr="00027E69" w:rsidRDefault="00F55CFA" w:rsidP="00AD0104">
            <w:pPr>
              <w:jc w:val="center"/>
              <w:rPr>
                <w:b/>
                <w:szCs w:val="28"/>
              </w:rPr>
            </w:pPr>
            <w:r w:rsidRPr="00027E69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5</w:t>
            </w:r>
            <w:r w:rsidRPr="00027E69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Глухота А.В.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8-928-137-01-95)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Шишко</w:t>
            </w:r>
            <w:proofErr w:type="spellEnd"/>
            <w:r>
              <w:rPr>
                <w:szCs w:val="28"/>
              </w:rPr>
              <w:t xml:space="preserve"> А.А.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(тел.8-928-181-43-03)</w:t>
            </w:r>
          </w:p>
          <w:p w:rsidR="00F55CFA" w:rsidRDefault="00F55CFA" w:rsidP="00AD0104">
            <w:pPr>
              <w:rPr>
                <w:szCs w:val="28"/>
              </w:rPr>
            </w:pPr>
          </w:p>
        </w:tc>
      </w:tr>
      <w:tr w:rsidR="00F55CFA" w:rsidRPr="003045AA" w:rsidTr="00AD0104">
        <w:trPr>
          <w:trHeight w:val="2164"/>
        </w:trPr>
        <w:tc>
          <w:tcPr>
            <w:tcW w:w="756" w:type="dxa"/>
          </w:tcPr>
          <w:p w:rsidR="00F55CFA" w:rsidRDefault="00F55CFA" w:rsidP="00AD0104">
            <w:pPr>
              <w:ind w:left="360"/>
              <w:rPr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6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Кудрин А.</w:t>
            </w:r>
            <w:proofErr w:type="gramStart"/>
            <w:r>
              <w:rPr>
                <w:szCs w:val="28"/>
              </w:rPr>
              <w:t>В</w:t>
            </w:r>
            <w:proofErr w:type="gramEnd"/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(тел:8-951-534-28-97)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Базаев</w:t>
            </w:r>
            <w:proofErr w:type="spellEnd"/>
            <w:r>
              <w:rPr>
                <w:szCs w:val="28"/>
              </w:rPr>
              <w:t xml:space="preserve"> Н.Р.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(тел.8-960-448-63-66)</w:t>
            </w:r>
          </w:p>
        </w:tc>
        <w:tc>
          <w:tcPr>
            <w:tcW w:w="268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6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 А.В.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Ростенко</w:t>
            </w:r>
            <w:proofErr w:type="spellEnd"/>
            <w:r>
              <w:rPr>
                <w:szCs w:val="28"/>
              </w:rPr>
              <w:t xml:space="preserve"> В.В.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 8-908-517-89-17)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</w:p>
          <w:p w:rsidR="00F55CF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89092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6</w:t>
            </w:r>
            <w:r w:rsidRPr="0089092A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Иванеев И.А.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(тел.8-928-101-39-51)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20:00 до 8:00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Давыдов Н.В.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 xml:space="preserve"> 8-904—508-75-56)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6</w:t>
            </w:r>
            <w:r w:rsidRPr="00F55BDA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Хузуну</w:t>
            </w:r>
            <w:proofErr w:type="spellEnd"/>
            <w:r>
              <w:rPr>
                <w:szCs w:val="28"/>
              </w:rPr>
              <w:t xml:space="preserve"> С.И.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 тел. 8-928-768-80-88)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20.00 до 08.00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Волков Н.В.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8-928-608-28-39)</w:t>
            </w:r>
          </w:p>
          <w:p w:rsidR="00F55CFA" w:rsidRDefault="00F55CFA" w:rsidP="00AD0104">
            <w:pPr>
              <w:rPr>
                <w:szCs w:val="28"/>
              </w:rPr>
            </w:pPr>
          </w:p>
        </w:tc>
        <w:tc>
          <w:tcPr>
            <w:tcW w:w="279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</w:t>
            </w:r>
            <w:r w:rsidR="00C513AE">
              <w:rPr>
                <w:b/>
                <w:szCs w:val="28"/>
              </w:rPr>
              <w:t>6</w:t>
            </w:r>
            <w:r w:rsidRPr="00F55BDA">
              <w:rPr>
                <w:b/>
                <w:szCs w:val="28"/>
              </w:rPr>
              <w:t>.05.2018.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08.00 до 20.00.</w:t>
            </w:r>
          </w:p>
          <w:p w:rsidR="00C513AE" w:rsidRDefault="00C513AE" w:rsidP="00C513AE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Шишко</w:t>
            </w:r>
            <w:proofErr w:type="spellEnd"/>
            <w:r>
              <w:rPr>
                <w:szCs w:val="28"/>
              </w:rPr>
              <w:t xml:space="preserve"> А.А.</w:t>
            </w:r>
          </w:p>
          <w:p w:rsidR="00C513AE" w:rsidRPr="003045AA" w:rsidRDefault="00C513AE" w:rsidP="00C513AE">
            <w:pPr>
              <w:rPr>
                <w:szCs w:val="28"/>
              </w:rPr>
            </w:pPr>
            <w:r>
              <w:rPr>
                <w:szCs w:val="28"/>
              </w:rPr>
              <w:t>(тел.8-928-181-43-03)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Перепелкин Н.И.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(8-951-528-84-61)</w:t>
            </w:r>
          </w:p>
        </w:tc>
      </w:tr>
      <w:tr w:rsidR="00F55CFA" w:rsidRPr="003045AA" w:rsidTr="00AD0104">
        <w:trPr>
          <w:trHeight w:val="2164"/>
        </w:trPr>
        <w:tc>
          <w:tcPr>
            <w:tcW w:w="756" w:type="dxa"/>
          </w:tcPr>
          <w:p w:rsidR="00F55CFA" w:rsidRDefault="00F55CFA" w:rsidP="00AD0104">
            <w:pPr>
              <w:ind w:left="360"/>
              <w:rPr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            </w:t>
            </w: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7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Чеботарев Ю.А.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8-928-623-46-43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 А.В.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</w:tc>
        <w:tc>
          <w:tcPr>
            <w:tcW w:w="268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7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Аракчеев А.И.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8-928-112-57-29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Базаев</w:t>
            </w:r>
            <w:proofErr w:type="spellEnd"/>
            <w:r>
              <w:rPr>
                <w:szCs w:val="28"/>
              </w:rPr>
              <w:t xml:space="preserve"> Н.Р.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(тел.8-960-448-63-66)</w:t>
            </w: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89092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7.</w:t>
            </w:r>
            <w:r w:rsidRPr="0089092A">
              <w:rPr>
                <w:b/>
                <w:szCs w:val="28"/>
              </w:rPr>
              <w:t>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Мартынов А.С.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(тел.:8-960-452-14-03</w:t>
            </w:r>
            <w:proofErr w:type="gramEnd"/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20:00 до 8:00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Петров М.А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>8-900-130-58-17</w:t>
            </w:r>
            <w:r w:rsidRPr="003045AA">
              <w:rPr>
                <w:szCs w:val="28"/>
              </w:rPr>
              <w:t>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7</w:t>
            </w:r>
            <w:r w:rsidRPr="00F55BDA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proofErr w:type="spellStart"/>
            <w:r w:rsidRPr="003045AA">
              <w:rPr>
                <w:szCs w:val="28"/>
              </w:rPr>
              <w:t>Свитальский</w:t>
            </w:r>
            <w:proofErr w:type="spellEnd"/>
            <w:r w:rsidRPr="003045AA">
              <w:rPr>
                <w:szCs w:val="28"/>
              </w:rPr>
              <w:t xml:space="preserve"> В.В.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 8-928-185-90-40)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Белобородов С.А.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8-928-185-90-40)</w:t>
            </w:r>
          </w:p>
          <w:p w:rsidR="00F55CFA" w:rsidRDefault="00F55CFA" w:rsidP="00AD0104">
            <w:pPr>
              <w:rPr>
                <w:szCs w:val="28"/>
              </w:rPr>
            </w:pPr>
          </w:p>
        </w:tc>
        <w:tc>
          <w:tcPr>
            <w:tcW w:w="2797" w:type="dxa"/>
          </w:tcPr>
          <w:p w:rsidR="00F55CFA" w:rsidRPr="00027E69" w:rsidRDefault="00F55CFA" w:rsidP="00AD0104">
            <w:pPr>
              <w:jc w:val="center"/>
              <w:rPr>
                <w:b/>
                <w:szCs w:val="28"/>
              </w:rPr>
            </w:pPr>
            <w:r w:rsidRPr="00027E69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7</w:t>
            </w:r>
            <w:r w:rsidRPr="00027E69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Глухота А.В.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8-928-137-01-95)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Шишко</w:t>
            </w:r>
            <w:proofErr w:type="spellEnd"/>
            <w:r>
              <w:rPr>
                <w:szCs w:val="28"/>
              </w:rPr>
              <w:t xml:space="preserve"> А.А.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(тел.8-928-181-43-03)</w:t>
            </w:r>
          </w:p>
          <w:p w:rsidR="00F55CFA" w:rsidRDefault="00F55CFA" w:rsidP="00AD0104">
            <w:pPr>
              <w:rPr>
                <w:szCs w:val="28"/>
              </w:rPr>
            </w:pPr>
          </w:p>
        </w:tc>
      </w:tr>
      <w:tr w:rsidR="00F55CFA" w:rsidRPr="003045AA" w:rsidTr="00AD0104">
        <w:trPr>
          <w:trHeight w:val="2164"/>
        </w:trPr>
        <w:tc>
          <w:tcPr>
            <w:tcW w:w="756" w:type="dxa"/>
          </w:tcPr>
          <w:p w:rsidR="00F55CFA" w:rsidRDefault="00F55CFA" w:rsidP="00AD0104">
            <w:pPr>
              <w:ind w:left="360"/>
              <w:rPr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8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Ростенко</w:t>
            </w:r>
            <w:proofErr w:type="spellEnd"/>
            <w:r>
              <w:rPr>
                <w:szCs w:val="28"/>
              </w:rPr>
              <w:t xml:space="preserve"> В.В.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8-908-517-89-17)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20.00 до 08.00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Базаев</w:t>
            </w:r>
            <w:proofErr w:type="spellEnd"/>
            <w:r>
              <w:rPr>
                <w:szCs w:val="28"/>
              </w:rPr>
              <w:t xml:space="preserve"> Н.Р.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(тел.8-960-448-63-66)</w:t>
            </w:r>
          </w:p>
        </w:tc>
        <w:tc>
          <w:tcPr>
            <w:tcW w:w="268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8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Чеботарев Ю.А.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8-928-623-46-43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</w:t>
            </w:r>
            <w:proofErr w:type="gramStart"/>
            <w:r>
              <w:rPr>
                <w:szCs w:val="28"/>
              </w:rPr>
              <w:t xml:space="preserve"> А</w:t>
            </w:r>
            <w:proofErr w:type="gramEnd"/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89092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8</w:t>
            </w:r>
            <w:r w:rsidRPr="0089092A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Иванеев И.А.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(тел.8-928-101-39-51)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20:00 до 8:00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Давыдов Н.В.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 xml:space="preserve"> 8-904—508-75-56)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8</w:t>
            </w:r>
            <w:r w:rsidRPr="00F55BDA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Волков Н.В.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8-928-608-28-39)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 w:rsidRPr="003045AA">
              <w:rPr>
                <w:szCs w:val="28"/>
              </w:rPr>
              <w:t xml:space="preserve">Поморцев В.А. </w:t>
            </w:r>
          </w:p>
          <w:p w:rsidR="00F55CFA" w:rsidRDefault="00F55CFA" w:rsidP="00AD0104">
            <w:pPr>
              <w:rPr>
                <w:szCs w:val="28"/>
              </w:rPr>
            </w:pPr>
            <w:r w:rsidRPr="003045AA">
              <w:rPr>
                <w:szCs w:val="28"/>
              </w:rPr>
              <w:t>(тел.: 8-928-135-23-40)</w:t>
            </w:r>
          </w:p>
        </w:tc>
        <w:tc>
          <w:tcPr>
            <w:tcW w:w="2797" w:type="dxa"/>
          </w:tcPr>
          <w:p w:rsidR="00F55CFA" w:rsidRPr="00027E69" w:rsidRDefault="00F55CFA" w:rsidP="00AD0104">
            <w:pPr>
              <w:jc w:val="center"/>
              <w:rPr>
                <w:b/>
                <w:szCs w:val="28"/>
              </w:rPr>
            </w:pPr>
            <w:r w:rsidRPr="00027E69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8</w:t>
            </w:r>
            <w:r w:rsidRPr="00027E69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C513AE" w:rsidRDefault="00C513AE" w:rsidP="00C513AE">
            <w:pPr>
              <w:rPr>
                <w:szCs w:val="28"/>
              </w:rPr>
            </w:pPr>
            <w:r>
              <w:rPr>
                <w:szCs w:val="28"/>
              </w:rPr>
              <w:t>Глухота А.В.</w:t>
            </w:r>
          </w:p>
          <w:p w:rsidR="00C513AE" w:rsidRDefault="00C513AE" w:rsidP="00C513AE">
            <w:pPr>
              <w:rPr>
                <w:szCs w:val="28"/>
              </w:rPr>
            </w:pPr>
            <w:r>
              <w:rPr>
                <w:szCs w:val="28"/>
              </w:rPr>
              <w:t>(тел. 8-928-137-01-95)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Перепелкин Н.И.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(8-951-528-84-61)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</w:tr>
      <w:tr w:rsidR="00F55CFA" w:rsidRPr="003045AA" w:rsidTr="00AD0104">
        <w:trPr>
          <w:trHeight w:val="2164"/>
        </w:trPr>
        <w:tc>
          <w:tcPr>
            <w:tcW w:w="756" w:type="dxa"/>
          </w:tcPr>
          <w:p w:rsidR="00F55CFA" w:rsidRDefault="00F55CFA" w:rsidP="00AD0104">
            <w:pPr>
              <w:ind w:left="360"/>
              <w:rPr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9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ind w:hanging="47"/>
              <w:rPr>
                <w:szCs w:val="28"/>
              </w:rPr>
            </w:pPr>
            <w:r>
              <w:rPr>
                <w:szCs w:val="28"/>
              </w:rPr>
              <w:t>Кудрин А.В.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(тел:8-951-534-28-97)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 А.В.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</w:tc>
        <w:tc>
          <w:tcPr>
            <w:tcW w:w="268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9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Аракчеев А.И.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8-928-112-57-29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Базаев</w:t>
            </w:r>
            <w:proofErr w:type="spellEnd"/>
            <w:r>
              <w:rPr>
                <w:szCs w:val="28"/>
              </w:rPr>
              <w:t xml:space="preserve"> Н.Р.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(тел.8-960-448-63-66</w:t>
            </w:r>
            <w:proofErr w:type="gramEnd"/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09</w:t>
            </w:r>
            <w:r w:rsidRPr="0089092A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20.00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Петров М.А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>8-900-130-58-17</w:t>
            </w:r>
            <w:r w:rsidRPr="003045AA">
              <w:rPr>
                <w:szCs w:val="28"/>
              </w:rPr>
              <w:t>)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Мартынов А.С.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(тел.:8-960-452-14-03)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9</w:t>
            </w:r>
            <w:r w:rsidRPr="00F55BDA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proofErr w:type="spellStart"/>
            <w:r w:rsidRPr="003045AA">
              <w:rPr>
                <w:szCs w:val="28"/>
              </w:rPr>
              <w:t>Свитальский</w:t>
            </w:r>
            <w:proofErr w:type="spellEnd"/>
            <w:r w:rsidRPr="003045AA">
              <w:rPr>
                <w:szCs w:val="28"/>
              </w:rPr>
              <w:t xml:space="preserve"> В.В. 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 8-928-185-90-40)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20.00 до 08.00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Приколотин</w:t>
            </w:r>
            <w:proofErr w:type="spellEnd"/>
            <w:r>
              <w:rPr>
                <w:szCs w:val="28"/>
              </w:rPr>
              <w:t xml:space="preserve"> Г.Г.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8-928-134-07-73</w:t>
            </w:r>
          </w:p>
        </w:tc>
        <w:tc>
          <w:tcPr>
            <w:tcW w:w="2797" w:type="dxa"/>
          </w:tcPr>
          <w:p w:rsidR="00F55CFA" w:rsidRPr="00027E69" w:rsidRDefault="00F55CFA" w:rsidP="00AD0104">
            <w:pPr>
              <w:jc w:val="center"/>
              <w:rPr>
                <w:b/>
                <w:szCs w:val="28"/>
              </w:rPr>
            </w:pPr>
            <w:r w:rsidRPr="00027E69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9</w:t>
            </w:r>
            <w:r w:rsidRPr="00027E69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C513AE" w:rsidRDefault="00C513AE" w:rsidP="00C513AE">
            <w:pPr>
              <w:rPr>
                <w:szCs w:val="28"/>
              </w:rPr>
            </w:pPr>
            <w:r>
              <w:rPr>
                <w:szCs w:val="28"/>
              </w:rPr>
              <w:t>Перепелкин Н.И.</w:t>
            </w:r>
          </w:p>
          <w:p w:rsidR="00C513AE" w:rsidRDefault="00C513AE" w:rsidP="00C513AE">
            <w:pPr>
              <w:rPr>
                <w:szCs w:val="28"/>
              </w:rPr>
            </w:pPr>
            <w:r>
              <w:rPr>
                <w:szCs w:val="28"/>
              </w:rPr>
              <w:t>(8-951-528-84-61)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Шишко</w:t>
            </w:r>
            <w:proofErr w:type="spellEnd"/>
            <w:r>
              <w:rPr>
                <w:szCs w:val="28"/>
              </w:rPr>
              <w:t xml:space="preserve"> А.А.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(тел.8-928-181-43-03)</w:t>
            </w:r>
          </w:p>
          <w:p w:rsidR="00F55CFA" w:rsidRDefault="00F55CFA" w:rsidP="00AD0104">
            <w:pPr>
              <w:rPr>
                <w:szCs w:val="28"/>
              </w:rPr>
            </w:pPr>
          </w:p>
        </w:tc>
      </w:tr>
      <w:tr w:rsidR="00F55CFA" w:rsidRPr="003045AA" w:rsidTr="00AD0104">
        <w:trPr>
          <w:trHeight w:val="2164"/>
        </w:trPr>
        <w:tc>
          <w:tcPr>
            <w:tcW w:w="756" w:type="dxa"/>
          </w:tcPr>
          <w:p w:rsidR="00F55CFA" w:rsidRDefault="00F55CFA" w:rsidP="00AD0104">
            <w:pPr>
              <w:ind w:left="360"/>
              <w:rPr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10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Аракчеев А.И.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8-928-112-57-29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Базаев</w:t>
            </w:r>
            <w:proofErr w:type="spellEnd"/>
            <w:r>
              <w:rPr>
                <w:szCs w:val="28"/>
              </w:rPr>
              <w:t xml:space="preserve"> Н.Р.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(тел.8-960-448-63-66)</w:t>
            </w:r>
          </w:p>
        </w:tc>
        <w:tc>
          <w:tcPr>
            <w:tcW w:w="268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10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ind w:hanging="47"/>
              <w:rPr>
                <w:szCs w:val="28"/>
              </w:rPr>
            </w:pPr>
            <w:r>
              <w:rPr>
                <w:szCs w:val="28"/>
              </w:rPr>
              <w:t>Кудрин А.В.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(тел:8-951-534-28-97)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 А.В.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10</w:t>
            </w:r>
            <w:r w:rsidRPr="0089092A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Иванеев И.А.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(тел.8-928-101-39-51)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20:00 до 8:00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Давыдов Н.В.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 xml:space="preserve"> 8-904—508-75-56)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</w:t>
            </w:r>
            <w:r w:rsidRPr="00F55BDA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Волков Н.В.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8-928-608-28-39)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 w:rsidRPr="003045AA">
              <w:rPr>
                <w:szCs w:val="28"/>
              </w:rPr>
              <w:t xml:space="preserve">Поморцев В.А. 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 w:rsidRPr="003045AA">
              <w:rPr>
                <w:szCs w:val="28"/>
              </w:rPr>
              <w:t>(тел.: 8-928-135-23-40)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  <w:tc>
          <w:tcPr>
            <w:tcW w:w="2797" w:type="dxa"/>
          </w:tcPr>
          <w:p w:rsidR="00F55CFA" w:rsidRPr="00027E69" w:rsidRDefault="00F55CFA" w:rsidP="00AD010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</w:t>
            </w:r>
            <w:r w:rsidRPr="00027E69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C513AE" w:rsidRDefault="00C513AE" w:rsidP="00C513AE">
            <w:pPr>
              <w:rPr>
                <w:szCs w:val="28"/>
              </w:rPr>
            </w:pPr>
            <w:r>
              <w:rPr>
                <w:szCs w:val="28"/>
              </w:rPr>
              <w:t>Глухота А.В.</w:t>
            </w:r>
          </w:p>
          <w:p w:rsidR="00C513AE" w:rsidRDefault="00C513AE" w:rsidP="00C513AE">
            <w:pPr>
              <w:rPr>
                <w:szCs w:val="28"/>
              </w:rPr>
            </w:pPr>
            <w:r>
              <w:rPr>
                <w:szCs w:val="28"/>
              </w:rPr>
              <w:t>(тел. 8-928-137-01-95)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Перепелкин Н.И.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(8-951-528-84-61)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</w:tr>
    </w:tbl>
    <w:p w:rsidR="00F55CFA" w:rsidRDefault="00F55CFA" w:rsidP="00F55CFA">
      <w:pPr>
        <w:jc w:val="both"/>
        <w:rPr>
          <w:sz w:val="28"/>
        </w:rPr>
      </w:pPr>
    </w:p>
    <w:p w:rsidR="00F55CFA" w:rsidRDefault="00F55CFA" w:rsidP="00F55CFA">
      <w:pPr>
        <w:jc w:val="both"/>
        <w:rPr>
          <w:sz w:val="28"/>
        </w:rPr>
      </w:pPr>
    </w:p>
    <w:p w:rsidR="00F55CFA" w:rsidRDefault="00F55CFA" w:rsidP="00F55CFA">
      <w:pPr>
        <w:jc w:val="both"/>
        <w:rPr>
          <w:sz w:val="28"/>
        </w:rPr>
      </w:pPr>
    </w:p>
    <w:p w:rsidR="00F55CFA" w:rsidRDefault="00F55CFA" w:rsidP="00F55CFA">
      <w:pPr>
        <w:jc w:val="both"/>
        <w:rPr>
          <w:sz w:val="28"/>
        </w:rPr>
      </w:pPr>
    </w:p>
    <w:p w:rsidR="00F55CFA" w:rsidRDefault="00F55CFA" w:rsidP="00F55CFA">
      <w:pPr>
        <w:jc w:val="both"/>
        <w:rPr>
          <w:sz w:val="28"/>
        </w:rPr>
      </w:pPr>
      <w:r>
        <w:rPr>
          <w:sz w:val="28"/>
        </w:rPr>
        <w:t>Специалист 1 категории по делопроизводству и архивной работе                                                            Л.О.Тарасова</w:t>
      </w:r>
    </w:p>
    <w:p w:rsidR="00F55CFA" w:rsidRDefault="00F55CFA" w:rsidP="00F55CFA">
      <w:pPr>
        <w:jc w:val="both"/>
        <w:rPr>
          <w:sz w:val="28"/>
        </w:rPr>
      </w:pPr>
    </w:p>
    <w:p w:rsidR="00D05626" w:rsidRPr="00F246AB" w:rsidRDefault="00D05626" w:rsidP="00D05626">
      <w:pPr>
        <w:jc w:val="right"/>
      </w:pPr>
    </w:p>
    <w:p w:rsidR="00C945EB" w:rsidRDefault="00C945EB" w:rsidP="003F69C2"/>
    <w:sectPr w:rsidR="00C945EB" w:rsidSect="00F55CFA">
      <w:pgSz w:w="16838" w:h="11906" w:orient="landscape"/>
      <w:pgMar w:top="1418" w:right="426" w:bottom="566" w:left="426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600DF3"/>
    <w:multiLevelType w:val="hybridMultilevel"/>
    <w:tmpl w:val="DEB8F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022542"/>
    <w:multiLevelType w:val="hybridMultilevel"/>
    <w:tmpl w:val="255CC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drawingGridHorizontalSpacing w:val="100"/>
  <w:displayHorizontalDrawingGridEvery w:val="2"/>
  <w:characterSpacingControl w:val="doNotCompress"/>
  <w:compat/>
  <w:rsids>
    <w:rsidRoot w:val="00B84D1E"/>
    <w:rsid w:val="00024DBE"/>
    <w:rsid w:val="00226CC3"/>
    <w:rsid w:val="002B1A72"/>
    <w:rsid w:val="002D5E2E"/>
    <w:rsid w:val="003A7DD4"/>
    <w:rsid w:val="003F69C2"/>
    <w:rsid w:val="00447A99"/>
    <w:rsid w:val="005052DF"/>
    <w:rsid w:val="00552362"/>
    <w:rsid w:val="005933FF"/>
    <w:rsid w:val="006014B1"/>
    <w:rsid w:val="006102EB"/>
    <w:rsid w:val="00691322"/>
    <w:rsid w:val="00742E47"/>
    <w:rsid w:val="00803AB1"/>
    <w:rsid w:val="008674E0"/>
    <w:rsid w:val="008F176E"/>
    <w:rsid w:val="0090544F"/>
    <w:rsid w:val="00A61FF0"/>
    <w:rsid w:val="00A72C1A"/>
    <w:rsid w:val="00AA7297"/>
    <w:rsid w:val="00AF6120"/>
    <w:rsid w:val="00B84D1E"/>
    <w:rsid w:val="00C22E15"/>
    <w:rsid w:val="00C513AE"/>
    <w:rsid w:val="00C945EB"/>
    <w:rsid w:val="00CA7E02"/>
    <w:rsid w:val="00D05626"/>
    <w:rsid w:val="00D43FD4"/>
    <w:rsid w:val="00DA12F7"/>
    <w:rsid w:val="00F55CFA"/>
    <w:rsid w:val="00F71D97"/>
    <w:rsid w:val="00FB4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43FD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D43FD4"/>
    <w:pPr>
      <w:keepNext/>
      <w:jc w:val="center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rsid w:val="00D43FD4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3F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43F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43FD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43FD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43F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3F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F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\&#1056;&#1072;&#1073;&#1086;&#1095;&#1080;&#1081;%20&#1089;&#1090;&#1086;&#1083;\&#1056;&#1072;&#1089;&#1087;.&#8470;%2022%20%20&#1076;&#1077;&#1078;&#1091;&#1088;%20&#1044;&#1053;&#1044;%20&#1085;&#1072;%20&#1084;&#1072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Расп.№ 22  дежур ДНД на май</Template>
  <TotalTime>31</TotalTime>
  <Pages>4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1</cp:revision>
  <cp:lastPrinted>2018-06-15T05:28:00Z</cp:lastPrinted>
  <dcterms:created xsi:type="dcterms:W3CDTF">2018-06-15T04:42:00Z</dcterms:created>
  <dcterms:modified xsi:type="dcterms:W3CDTF">2018-06-15T05:47:00Z</dcterms:modified>
</cp:coreProperties>
</file>